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C1D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柳江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书苑棚改安置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报名方案</w:t>
      </w:r>
    </w:p>
    <w:p w14:paraId="4EB0BC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6C1D3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柳江书苑棚改安置房2023年3月正式启动建设，2024年9月4日办理预售许可证，已具备售楼安置条件，因房源较少，难以满足全部安置需求，特制定如下安置报名方案。</w:t>
      </w:r>
    </w:p>
    <w:p w14:paraId="21D73AD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楼盘简介</w:t>
      </w:r>
    </w:p>
    <w:p w14:paraId="4E7817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柳</w:t>
      </w:r>
      <w:r>
        <w:rPr>
          <w:rFonts w:hint="eastAsia" w:ascii="仿宋_GB2312" w:hAnsi="仿宋_GB2312" w:eastAsia="仿宋_GB2312" w:cs="仿宋_GB2312"/>
          <w:sz w:val="32"/>
          <w:szCs w:val="32"/>
        </w:rPr>
        <w:t>江棚改安置房小区共150套住宅18882.46㎡、10套商铺863.5㎡、地下车位50个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地面车位15个。其中1、2栋为两梯四户共136套住房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3栋为一梯二户共14套住房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住宅均价为3500元/㎡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房源单价详见附表）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7C8D6E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二、确定报名安置区域</w:t>
      </w:r>
    </w:p>
    <w:p w14:paraId="1CC05947"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根据就近优先和刚需优先的原则，本项目优先接受劳动技校片区、竹林街片区、毛家巷片区未安置棚改征收户报名。其中：劳动技校片区所有未安置对象均可报名，竹林街片区和毛家巷片区仅限目前无住房的未安置对象报名。</w:t>
      </w:r>
    </w:p>
    <w:p w14:paraId="00254ED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2.以上三个区域报名后，如有剩余房源，由县住房保障服务中心再研究确定其他区域棚改征收户报名。</w:t>
      </w:r>
    </w:p>
    <w:p w14:paraId="1755C65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3.劳动技校片区未安置对象不参与本次报名的，视为放弃安置权益，其持有的《限价商品房认购证》自动作废。</w:t>
      </w:r>
    </w:p>
    <w:p w14:paraId="5B99EFF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三、报名时间与地点</w:t>
      </w:r>
    </w:p>
    <w:p w14:paraId="129C5BA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lang w:val="en-US" w:eastAsia="zh-CN" w:bidi="ar-SA"/>
        </w:rPr>
        <w:t>报名时间：2024年12月31日17点30分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前。</w:t>
      </w:r>
    </w:p>
    <w:p w14:paraId="3CF3A27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报名地点：老武装部院内（柳江书苑安置报名接待处）</w:t>
      </w:r>
    </w:p>
    <w:p w14:paraId="68EA1AD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四、报名需提交的资料</w:t>
      </w:r>
    </w:p>
    <w:p w14:paraId="281FD0E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1.劳动技校片区的征收户凭《限价商品房认购证》和身份证正反两面复印件、户口本复印件、征收协议报名；</w:t>
      </w:r>
    </w:p>
    <w:p w14:paraId="3968E0D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2.竹林街片区、毛家巷片区的征收户《限价商品房认购证》、无房证明、身份证正反两面复印件、户口本复印件、征收协议报名；</w:t>
      </w:r>
    </w:p>
    <w:p w14:paraId="6C20F0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楼盘价格表、户型图、效果图等相关信息，在项目现场以及政府相关网站进行公示。</w:t>
      </w:r>
    </w:p>
    <w:p w14:paraId="53FC8AF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六、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后续资格审查、名单确认、抽签选房等由县住房保障服务中心牵头组织制定相关细则。</w:t>
      </w:r>
    </w:p>
    <w:p w14:paraId="0BDF48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67D1B3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431CCE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5E405EC6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安化县住房保障服务中心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 w14:paraId="5857254E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2024年1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</w:p>
    <w:p w14:paraId="348D02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tbl>
      <w:tblPr>
        <w:tblStyle w:val="4"/>
        <w:tblW w:w="82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431"/>
        <w:gridCol w:w="2914"/>
        <w:gridCol w:w="1144"/>
        <w:gridCol w:w="1763"/>
      </w:tblGrid>
      <w:tr w14:paraId="4BD39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8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DD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柳江棚改安置小区住宅价格表</w:t>
            </w:r>
          </w:p>
        </w:tc>
      </w:tr>
      <w:tr w14:paraId="0016E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89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65C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43AE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F6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栋号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C1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户室号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E4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建筑面积（平方米）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9F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用途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4A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销售价格</w:t>
            </w:r>
          </w:p>
        </w:tc>
      </w:tr>
      <w:tr w14:paraId="06298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64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E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4F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E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CD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0880E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AC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B4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33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D1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1B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61A6E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E9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4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9F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24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1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42B81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28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92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9E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5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54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0C72A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9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DC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27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34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EA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</w:tr>
      <w:tr w14:paraId="08A2F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C8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A9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90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6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6D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</w:tr>
      <w:tr w14:paraId="15FE2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87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0B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87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3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27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</w:tr>
      <w:tr w14:paraId="5B813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A5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AF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C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A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0D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</w:tr>
      <w:tr w14:paraId="36DBE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81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1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22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3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93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</w:tr>
      <w:tr w14:paraId="1B4B9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F5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DB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B4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BD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47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</w:tr>
      <w:tr w14:paraId="41D32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A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C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78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D8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39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</w:tr>
      <w:tr w14:paraId="3E56C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D8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95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E5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37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38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</w:tr>
      <w:tr w14:paraId="3CE7E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AA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93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5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E5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2A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3420</w:t>
            </w:r>
          </w:p>
        </w:tc>
      </w:tr>
      <w:tr w14:paraId="77506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FD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21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74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2D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6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3420</w:t>
            </w:r>
          </w:p>
        </w:tc>
      </w:tr>
      <w:tr w14:paraId="39F35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9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BE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A0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E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65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3420</w:t>
            </w:r>
          </w:p>
        </w:tc>
      </w:tr>
      <w:tr w14:paraId="57F9E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C0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9C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62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1F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0F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3420</w:t>
            </w:r>
          </w:p>
        </w:tc>
      </w:tr>
      <w:tr w14:paraId="332DE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02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E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E2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AF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F9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347A8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87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D4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D4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65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EC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11580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D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DD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E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95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3E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7A9E9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08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B6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8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8B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F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355E7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CD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7A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52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BD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75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3470</w:t>
            </w:r>
          </w:p>
        </w:tc>
      </w:tr>
      <w:tr w14:paraId="32CA7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AE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09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0E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1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2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3470</w:t>
            </w:r>
          </w:p>
        </w:tc>
      </w:tr>
      <w:tr w14:paraId="3458E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84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FD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E2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28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96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3470</w:t>
            </w:r>
          </w:p>
        </w:tc>
      </w:tr>
      <w:tr w14:paraId="50CF4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7B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9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4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B5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39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3470</w:t>
            </w:r>
          </w:p>
        </w:tc>
      </w:tr>
      <w:tr w14:paraId="0EACA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D3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0D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42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47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D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3490</w:t>
            </w:r>
          </w:p>
        </w:tc>
      </w:tr>
      <w:tr w14:paraId="4B693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FE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89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1D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8E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0D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3490</w:t>
            </w:r>
          </w:p>
        </w:tc>
      </w:tr>
      <w:tr w14:paraId="6ABDA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B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DF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89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93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1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3490</w:t>
            </w:r>
          </w:p>
        </w:tc>
      </w:tr>
      <w:tr w14:paraId="5A6AB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D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5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12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7C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A9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3490</w:t>
            </w:r>
          </w:p>
        </w:tc>
      </w:tr>
      <w:tr w14:paraId="637FB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23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A8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76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1C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E5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3510</w:t>
            </w:r>
          </w:p>
        </w:tc>
      </w:tr>
      <w:tr w14:paraId="33EF6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59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69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CB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C6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79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3510</w:t>
            </w:r>
          </w:p>
        </w:tc>
      </w:tr>
      <w:tr w14:paraId="3ED51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86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75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BB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A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5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3510</w:t>
            </w:r>
          </w:p>
        </w:tc>
      </w:tr>
      <w:tr w14:paraId="15A4F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D4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B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EE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E2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3510</w:t>
            </w:r>
          </w:p>
        </w:tc>
      </w:tr>
      <w:tr w14:paraId="49698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F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E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76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9A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4B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251DF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2A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2E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3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29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3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50769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CC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CC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E3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E3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A1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78163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46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C4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98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57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32203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69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28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9C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96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7A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4E49F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61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D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DE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C3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79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68A1E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66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03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CC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07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E1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2288D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F2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F4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4D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2D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77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71626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4B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B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85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6D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8D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389DD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6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12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CF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FE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FF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01495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37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E2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A5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CA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F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458B2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A3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F7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F0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CF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BC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48A72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B5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C2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49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83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8F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77306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B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15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75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47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8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63B11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8E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F5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A8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F6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35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3A370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80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3E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93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3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73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33DDF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80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1A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FA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51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36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43B5C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81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EC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21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B4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EE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3389B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6D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E7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50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4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B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2CA78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12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CA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22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1C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3B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6AC6D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60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96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7E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B4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CE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3630</w:t>
            </w:r>
          </w:p>
        </w:tc>
      </w:tr>
      <w:tr w14:paraId="0BBE4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26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DF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9C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E8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6D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3630</w:t>
            </w:r>
          </w:p>
        </w:tc>
      </w:tr>
      <w:tr w14:paraId="637FE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54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CA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08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68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3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3630</w:t>
            </w:r>
          </w:p>
        </w:tc>
      </w:tr>
      <w:tr w14:paraId="3AA5C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5C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1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24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33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39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3630</w:t>
            </w:r>
          </w:p>
        </w:tc>
      </w:tr>
      <w:tr w14:paraId="588D1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81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3B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F0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B5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DC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</w:tr>
      <w:tr w14:paraId="562E3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77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F3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23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3D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56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</w:tr>
      <w:tr w14:paraId="21578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7C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D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67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54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44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</w:tr>
      <w:tr w14:paraId="45739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92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C8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A4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D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6F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</w:tr>
      <w:tr w14:paraId="3F0E5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07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3F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49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D4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F3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3670</w:t>
            </w:r>
          </w:p>
        </w:tc>
      </w:tr>
      <w:tr w14:paraId="0B662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0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55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4C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29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7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3670</w:t>
            </w:r>
          </w:p>
        </w:tc>
      </w:tr>
      <w:tr w14:paraId="1EE8C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5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EB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80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E4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79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3670</w:t>
            </w:r>
          </w:p>
        </w:tc>
      </w:tr>
      <w:tr w14:paraId="5CDC0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D9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2A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5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ED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D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3670</w:t>
            </w:r>
          </w:p>
        </w:tc>
      </w:tr>
      <w:tr w14:paraId="17213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08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F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4A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15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F9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73574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9C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7C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D9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43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82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3959C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B0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DA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C3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1D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1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7D8A1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E0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0F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E5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6A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36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7E2BD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D2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75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75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16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47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1CFCF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D8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8F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8F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DE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17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75FFF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3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AC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9C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F6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E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1D2A4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60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62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19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B8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46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7311D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99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4C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B4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B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8F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</w:tr>
      <w:tr w14:paraId="79213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9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B4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10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5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29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</w:tr>
      <w:tr w14:paraId="472C5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88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AF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C2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3C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3B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</w:tr>
      <w:tr w14:paraId="15EC3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8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F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6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49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B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3360</w:t>
            </w:r>
          </w:p>
        </w:tc>
      </w:tr>
      <w:tr w14:paraId="51C6B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E2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B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7F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9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D3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</w:tr>
      <w:tr w14:paraId="2E4A2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F8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34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EC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30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9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</w:tr>
      <w:tr w14:paraId="198CE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FB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98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F9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30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4E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</w:tr>
      <w:tr w14:paraId="0EAE8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A3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91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3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E3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1A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</w:tr>
      <w:tr w14:paraId="0B56B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99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15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7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6E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BB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3420</w:t>
            </w:r>
          </w:p>
        </w:tc>
      </w:tr>
      <w:tr w14:paraId="6C8D3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EB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D0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80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10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C9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3420</w:t>
            </w:r>
          </w:p>
        </w:tc>
      </w:tr>
      <w:tr w14:paraId="74790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37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3D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71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2E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D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3420</w:t>
            </w:r>
          </w:p>
        </w:tc>
      </w:tr>
      <w:tr w14:paraId="49DE9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B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08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A2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C5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39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3420</w:t>
            </w:r>
          </w:p>
        </w:tc>
      </w:tr>
      <w:tr w14:paraId="0E53D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91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D6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5E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3C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2F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02806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69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59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F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6D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8B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4B040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5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F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97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DB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7D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5D6AC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0E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42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DF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7E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B7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4B464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03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4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C1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26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D2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3470</w:t>
            </w:r>
          </w:p>
        </w:tc>
      </w:tr>
      <w:tr w14:paraId="2BC94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35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E9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2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5D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74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3470</w:t>
            </w:r>
          </w:p>
        </w:tc>
      </w:tr>
      <w:tr w14:paraId="26B1F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F4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C3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B8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98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92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3470</w:t>
            </w:r>
          </w:p>
        </w:tc>
      </w:tr>
      <w:tr w14:paraId="3FED1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8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FD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C9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D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32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3470</w:t>
            </w:r>
          </w:p>
        </w:tc>
      </w:tr>
      <w:tr w14:paraId="0FCB9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B1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E6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32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6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9D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3490</w:t>
            </w:r>
          </w:p>
        </w:tc>
      </w:tr>
      <w:tr w14:paraId="68798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8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12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E1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0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53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3490</w:t>
            </w:r>
          </w:p>
        </w:tc>
      </w:tr>
      <w:tr w14:paraId="6AAD5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A6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B8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40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F5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C4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3490</w:t>
            </w:r>
          </w:p>
        </w:tc>
      </w:tr>
      <w:tr w14:paraId="3D8FC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11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7F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89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0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50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3490</w:t>
            </w:r>
          </w:p>
        </w:tc>
      </w:tr>
      <w:tr w14:paraId="423E7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19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B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77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9F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F4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3510</w:t>
            </w:r>
          </w:p>
        </w:tc>
      </w:tr>
      <w:tr w14:paraId="08D39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D5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6F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CA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E7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16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3510</w:t>
            </w:r>
          </w:p>
        </w:tc>
      </w:tr>
      <w:tr w14:paraId="29767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62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76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3B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69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28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3510</w:t>
            </w:r>
          </w:p>
        </w:tc>
      </w:tr>
      <w:tr w14:paraId="0CC28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04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44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27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25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8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3510</w:t>
            </w:r>
          </w:p>
        </w:tc>
      </w:tr>
      <w:tr w14:paraId="1E6E8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E1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6E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6A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4E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93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1A181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5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1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70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80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AD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203C4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D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E6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BE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FA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5F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3AF4C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44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C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54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F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9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43367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86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7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ED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3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8D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2B73A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11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B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CB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9B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B6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6D035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97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8A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1B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BB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B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7F976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01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2E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02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29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63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36B60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1E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B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1F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44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27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335BA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88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F9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4C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4F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02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06C95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7B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35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D4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38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DE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3E2EC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14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A1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FE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1C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0E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0CEDE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E5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42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D3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1D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9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1BB52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65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AC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75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A0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B9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5E4D4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CF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A7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83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BD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57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33F69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77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F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FF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BD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EF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42719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75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67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90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2E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13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4089F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EC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7E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23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41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E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4C437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08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7E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F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13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7F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2640E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31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FC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7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7B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C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3590</w:t>
            </w:r>
          </w:p>
        </w:tc>
      </w:tr>
      <w:tr w14:paraId="09980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D5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7D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1C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05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CB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3630</w:t>
            </w:r>
          </w:p>
        </w:tc>
      </w:tr>
      <w:tr w14:paraId="72E18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2B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1E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10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C5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11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3630</w:t>
            </w:r>
          </w:p>
        </w:tc>
      </w:tr>
      <w:tr w14:paraId="7CCEB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94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E0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FC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D1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1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3630</w:t>
            </w:r>
          </w:p>
        </w:tc>
      </w:tr>
      <w:tr w14:paraId="69B68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8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08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3E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ED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B8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3630</w:t>
            </w:r>
          </w:p>
        </w:tc>
      </w:tr>
      <w:tr w14:paraId="03F5E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6B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F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81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00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7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</w:tr>
      <w:tr w14:paraId="48FB7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7F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E4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FD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E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E6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</w:tr>
      <w:tr w14:paraId="6B4C8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E1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C7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5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79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4F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</w:tr>
      <w:tr w14:paraId="1DA7E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AB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95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5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DD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C9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3650</w:t>
            </w:r>
          </w:p>
        </w:tc>
      </w:tr>
      <w:tr w14:paraId="46FE8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D8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B2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4B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2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49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3670</w:t>
            </w:r>
          </w:p>
        </w:tc>
      </w:tr>
      <w:tr w14:paraId="23B7A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90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04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13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5C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3670</w:t>
            </w:r>
          </w:p>
        </w:tc>
      </w:tr>
      <w:tr w14:paraId="4CB58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6F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BD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16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96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D8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3670</w:t>
            </w:r>
          </w:p>
        </w:tc>
      </w:tr>
      <w:tr w14:paraId="3EB6F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91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20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5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D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27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3670</w:t>
            </w:r>
          </w:p>
        </w:tc>
      </w:tr>
      <w:tr w14:paraId="2924B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80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DD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DC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1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D0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34AAA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92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2E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72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136.54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F2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92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7AF4A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3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41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1803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9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AE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17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506F6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88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5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1804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D9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105.14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6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B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1D2B0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DD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0B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DE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2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7C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6DF5E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A9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BD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38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25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51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3FF72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3F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49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EF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68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E9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3480</w:t>
            </w:r>
          </w:p>
        </w:tc>
      </w:tr>
      <w:tr w14:paraId="27239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2D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4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1B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6E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D6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3480</w:t>
            </w:r>
          </w:p>
        </w:tc>
      </w:tr>
      <w:tr w14:paraId="02425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52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2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2A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EC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8BFF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</w:tr>
      <w:tr w14:paraId="65A0C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6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EA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D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FB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9AA2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</w:tr>
      <w:tr w14:paraId="366DF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1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2B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8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08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5EDF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030B9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E5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6E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4B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07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468F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</w:tr>
      <w:tr w14:paraId="48AA9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0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1E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C3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8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327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60F8C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10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93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4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58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D2E6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</w:tr>
      <w:tr w14:paraId="512C3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1A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08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7A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9B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8DC5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3B613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0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20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82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61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E68F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</w:tr>
      <w:tr w14:paraId="4D1D9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FE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87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801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62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AA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87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6FE49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F1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88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6C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145.56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53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住宅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33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3440</w:t>
            </w:r>
          </w:p>
        </w:tc>
      </w:tr>
      <w:tr w14:paraId="0CB9C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B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A1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58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18745.91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545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268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6C00E9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 w14:paraId="5EB172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sz w:val="32"/>
          <w:szCs w:val="32"/>
          <w:lang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73051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381AD6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381AD6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CAAB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B65942"/>
    <w:rsid w:val="00B26B85"/>
    <w:rsid w:val="00BA39A7"/>
    <w:rsid w:val="00D766F4"/>
    <w:rsid w:val="00FF420E"/>
    <w:rsid w:val="05A135F7"/>
    <w:rsid w:val="05EF530B"/>
    <w:rsid w:val="073B2176"/>
    <w:rsid w:val="08C6458C"/>
    <w:rsid w:val="0BAE47C7"/>
    <w:rsid w:val="0F900195"/>
    <w:rsid w:val="1C2F0FA7"/>
    <w:rsid w:val="1F54780B"/>
    <w:rsid w:val="21035323"/>
    <w:rsid w:val="214B153F"/>
    <w:rsid w:val="2BB45A8C"/>
    <w:rsid w:val="2EB65942"/>
    <w:rsid w:val="35C90B0C"/>
    <w:rsid w:val="36425185"/>
    <w:rsid w:val="3AC05194"/>
    <w:rsid w:val="48DD3318"/>
    <w:rsid w:val="4C376B3B"/>
    <w:rsid w:val="54484523"/>
    <w:rsid w:val="558D306A"/>
    <w:rsid w:val="5B3F12B6"/>
    <w:rsid w:val="5B6B6D49"/>
    <w:rsid w:val="5EE66245"/>
    <w:rsid w:val="635A79BA"/>
    <w:rsid w:val="63DA3BC6"/>
    <w:rsid w:val="66B74E5F"/>
    <w:rsid w:val="6D535020"/>
    <w:rsid w:val="781400F4"/>
    <w:rsid w:val="781D269C"/>
    <w:rsid w:val="78862C51"/>
    <w:rsid w:val="7D83729A"/>
    <w:rsid w:val="7E8F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10</Pages>
  <Words>1583</Words>
  <Characters>3207</Characters>
  <Lines>5</Lines>
  <Paragraphs>1</Paragraphs>
  <TotalTime>5</TotalTime>
  <ScaleCrop>false</ScaleCrop>
  <LinksUpToDate>false</LinksUpToDate>
  <CharactersWithSpaces>3217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2024-11-10T14:30:00Z</dcterms:created>
  <dc:creator>回车</dc:creator>
  <cp:lastModifiedBy>盛夏</cp:lastModifiedBy>
  <cp:lastPrinted>2024-11-29T03:11:49Z</cp:lastPrinted>
  <dcterms:modified xsi:type="dcterms:W3CDTF">2024-11-29T03:12:07Z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90B476B5600E4F038EDCEF73C95F7C5E_13</vt:lpwstr>
  </property>
</Properties>
</file>